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3D8BA" w14:textId="1C8D854C" w:rsidR="0052244A" w:rsidRDefault="006464F9">
      <w:bookmarkStart w:id="0" w:name="_GoBack"/>
      <w:bookmarkEnd w:id="0"/>
      <w:r w:rsidRPr="006464F9">
        <w:rPr>
          <w:noProof/>
        </w:rPr>
        <w:drawing>
          <wp:anchor distT="0" distB="0" distL="114300" distR="114300" simplePos="0" relativeHeight="251659264" behindDoc="1" locked="0" layoutInCell="1" allowOverlap="1" wp14:anchorId="7C3F7D83" wp14:editId="2AB4BE93">
            <wp:simplePos x="0" y="0"/>
            <wp:positionH relativeFrom="column">
              <wp:posOffset>1682115</wp:posOffset>
            </wp:positionH>
            <wp:positionV relativeFrom="paragraph">
              <wp:posOffset>7316470</wp:posOffset>
            </wp:positionV>
            <wp:extent cx="8205470" cy="5620385"/>
            <wp:effectExtent l="0" t="0" r="5080" b="0"/>
            <wp:wrapTight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ight>
            <wp:docPr id="20709845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8458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99D">
        <w:rPr>
          <w:noProof/>
        </w:rPr>
        <w:drawing>
          <wp:anchor distT="0" distB="0" distL="114300" distR="114300" simplePos="0" relativeHeight="251658240" behindDoc="1" locked="0" layoutInCell="1" allowOverlap="1" wp14:anchorId="4A216D0A" wp14:editId="063DD4AD">
            <wp:simplePos x="0" y="0"/>
            <wp:positionH relativeFrom="column">
              <wp:posOffset>-2065020</wp:posOffset>
            </wp:positionH>
            <wp:positionV relativeFrom="paragraph">
              <wp:posOffset>2076450</wp:posOffset>
            </wp:positionV>
            <wp:extent cx="14106525" cy="9972675"/>
            <wp:effectExtent l="0" t="9525" r="0" b="0"/>
            <wp:wrapTight wrapText="bothSides">
              <wp:wrapPolygon edited="0">
                <wp:start x="-15" y="21579"/>
                <wp:lineTo x="21571" y="21579"/>
                <wp:lineTo x="21571" y="41"/>
                <wp:lineTo x="-15" y="41"/>
                <wp:lineTo x="-15" y="21579"/>
              </wp:wrapPolygon>
            </wp:wrapTight>
            <wp:docPr id="15045372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06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244A" w:rsidSect="009113BA">
      <w:pgSz w:w="16839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80"/>
    <w:rsid w:val="000B158A"/>
    <w:rsid w:val="0017399D"/>
    <w:rsid w:val="001D002B"/>
    <w:rsid w:val="001D38B0"/>
    <w:rsid w:val="004726C8"/>
    <w:rsid w:val="00490BFD"/>
    <w:rsid w:val="0052244A"/>
    <w:rsid w:val="006464F9"/>
    <w:rsid w:val="006F74E8"/>
    <w:rsid w:val="008774CE"/>
    <w:rsid w:val="009113BA"/>
    <w:rsid w:val="00A40D80"/>
    <w:rsid w:val="00C223B5"/>
    <w:rsid w:val="00F4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6A3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158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7399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158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739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C7DA6BB3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Klagges</dc:creator>
  <cp:lastModifiedBy>KG Möhne 2</cp:lastModifiedBy>
  <cp:revision>2</cp:revision>
  <cp:lastPrinted>2024-02-23T07:51:00Z</cp:lastPrinted>
  <dcterms:created xsi:type="dcterms:W3CDTF">2024-02-23T07:52:00Z</dcterms:created>
  <dcterms:modified xsi:type="dcterms:W3CDTF">2024-02-23T07:52:00Z</dcterms:modified>
</cp:coreProperties>
</file>